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F9E57B" w14:textId="77777777" w:rsidR="00743090" w:rsidRDefault="00743090" w:rsidP="00743090">
      <w:pPr>
        <w:jc w:val="center"/>
        <w:rPr>
          <w:rFonts w:ascii="Arial" w:hAnsi="Arial" w:cs="Arial"/>
          <w:b/>
          <w:sz w:val="32"/>
          <w:szCs w:val="32"/>
        </w:rPr>
      </w:pPr>
    </w:p>
    <w:p w14:paraId="4FBE97FD" w14:textId="77777777" w:rsidR="00743090" w:rsidRDefault="00743090" w:rsidP="00743090">
      <w:pPr>
        <w:jc w:val="center"/>
        <w:rPr>
          <w:rFonts w:ascii="Arial" w:hAnsi="Arial" w:cs="Arial"/>
          <w:b/>
          <w:sz w:val="32"/>
          <w:szCs w:val="32"/>
        </w:rPr>
      </w:pPr>
    </w:p>
    <w:p w14:paraId="124D58E1" w14:textId="77777777" w:rsidR="00743090" w:rsidRPr="00B468E9" w:rsidRDefault="00743090" w:rsidP="0074309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EINWILLIGUNGSERKLÄRUNG</w:t>
      </w:r>
    </w:p>
    <w:p w14:paraId="3C57756C" w14:textId="77777777" w:rsidR="00743090" w:rsidRPr="00B468E9" w:rsidRDefault="00743090" w:rsidP="00743090">
      <w:pPr>
        <w:rPr>
          <w:rFonts w:ascii="Arial" w:hAnsi="Arial" w:cs="Arial"/>
        </w:rPr>
      </w:pPr>
    </w:p>
    <w:p w14:paraId="0240873B" w14:textId="5D33D398" w:rsidR="00743090" w:rsidRPr="000C5621" w:rsidRDefault="00743090" w:rsidP="00743090">
      <w:pPr>
        <w:jc w:val="center"/>
        <w:rPr>
          <w:rFonts w:ascii="Arial" w:hAnsi="Arial" w:cs="Arial"/>
        </w:rPr>
      </w:pPr>
      <w:r w:rsidRPr="000C5621">
        <w:rPr>
          <w:rFonts w:ascii="Arial" w:hAnsi="Arial" w:cs="Arial"/>
        </w:rPr>
        <w:t>ZUR VERÖFFENTLICHUNG VON FOTOS UND VIDEOS IM RAHMEN DE</w:t>
      </w:r>
      <w:r>
        <w:rPr>
          <w:rFonts w:ascii="Arial" w:hAnsi="Arial" w:cs="Arial"/>
        </w:rPr>
        <w:t>R</w:t>
      </w:r>
      <w:r w:rsidRPr="000C5621">
        <w:rPr>
          <w:rFonts w:ascii="Arial" w:hAnsi="Arial" w:cs="Arial"/>
        </w:rPr>
        <w:t xml:space="preserve"> </w:t>
      </w:r>
      <w:r w:rsidRPr="000C5621">
        <w:rPr>
          <w:rFonts w:ascii="Arial" w:hAnsi="Arial" w:cs="Arial"/>
        </w:rPr>
        <w:br/>
      </w:r>
      <w:r>
        <w:rPr>
          <w:rFonts w:ascii="Arial" w:hAnsi="Arial" w:cs="Arial"/>
        </w:rPr>
        <w:t xml:space="preserve">QUEREINSTEIGERSICHTUNG </w:t>
      </w:r>
      <w:r w:rsidR="0047674F">
        <w:rPr>
          <w:rFonts w:ascii="Arial" w:hAnsi="Arial" w:cs="Arial"/>
        </w:rPr>
        <w:t xml:space="preserve">IM MÄRZ </w:t>
      </w:r>
      <w:r>
        <w:rPr>
          <w:rFonts w:ascii="Arial" w:hAnsi="Arial" w:cs="Arial"/>
        </w:rPr>
        <w:t>202</w:t>
      </w:r>
      <w:r w:rsidR="0047674F">
        <w:rPr>
          <w:rFonts w:ascii="Arial" w:hAnsi="Arial" w:cs="Arial"/>
        </w:rPr>
        <w:t>5</w:t>
      </w:r>
    </w:p>
    <w:p w14:paraId="0090917E" w14:textId="77777777" w:rsidR="00743090" w:rsidRDefault="00743090" w:rsidP="00743090">
      <w:pPr>
        <w:rPr>
          <w:rFonts w:ascii="Arial" w:hAnsi="Arial" w:cs="Arial"/>
        </w:rPr>
      </w:pPr>
    </w:p>
    <w:p w14:paraId="452A44F3" w14:textId="77777777" w:rsidR="00743090" w:rsidRDefault="00743090" w:rsidP="00743090">
      <w:pPr>
        <w:rPr>
          <w:rFonts w:ascii="Arial" w:hAnsi="Arial" w:cs="Arial"/>
        </w:rPr>
      </w:pPr>
    </w:p>
    <w:p w14:paraId="01A3F544" w14:textId="77777777" w:rsidR="00743090" w:rsidRPr="000C5621" w:rsidRDefault="00743090" w:rsidP="00743090">
      <w:pPr>
        <w:rPr>
          <w:rFonts w:ascii="Arial" w:hAnsi="Arial" w:cs="Arial"/>
        </w:rPr>
      </w:pPr>
    </w:p>
    <w:p w14:paraId="37DCE591" w14:textId="01DD6A80" w:rsidR="00743090" w:rsidRDefault="00743090" w:rsidP="00743090">
      <w:pPr>
        <w:rPr>
          <w:rFonts w:ascii="Arial" w:hAnsi="Arial" w:cs="Arial"/>
          <w:iCs/>
        </w:rPr>
      </w:pPr>
      <w:r w:rsidRPr="000C5621">
        <w:rPr>
          <w:rFonts w:ascii="Arial" w:hAnsi="Arial" w:cs="Arial"/>
          <w:iCs/>
        </w:rPr>
        <w:t>Ich</w:t>
      </w:r>
      <w:r>
        <w:rPr>
          <w:rFonts w:ascii="Arial" w:hAnsi="Arial" w:cs="Arial"/>
          <w:iCs/>
        </w:rPr>
        <w:t>,</w:t>
      </w:r>
      <w:r w:rsidRPr="000C5621">
        <w:rPr>
          <w:rFonts w:ascii="Arial" w:hAnsi="Arial" w:cs="Arial"/>
          <w:iCs/>
        </w:rPr>
        <w:t xml:space="preserve"> ………………………………</w:t>
      </w:r>
      <w:proofErr w:type="gramStart"/>
      <w:r w:rsidRPr="000C5621">
        <w:rPr>
          <w:rFonts w:ascii="Arial" w:hAnsi="Arial" w:cs="Arial"/>
          <w:iCs/>
        </w:rPr>
        <w:t>…….</w:t>
      </w:r>
      <w:proofErr w:type="gramEnd"/>
      <w:r w:rsidRPr="000C5621">
        <w:rPr>
          <w:rFonts w:ascii="Arial" w:hAnsi="Arial" w:cs="Arial"/>
          <w:iCs/>
        </w:rPr>
        <w:t>.</w:t>
      </w:r>
      <w:r>
        <w:rPr>
          <w:rFonts w:ascii="Arial" w:hAnsi="Arial" w:cs="Arial"/>
          <w:iCs/>
        </w:rPr>
        <w:t xml:space="preserve">, </w:t>
      </w:r>
      <w:r w:rsidRPr="000C5621">
        <w:rPr>
          <w:rFonts w:ascii="Arial" w:hAnsi="Arial" w:cs="Arial"/>
          <w:iCs/>
        </w:rPr>
        <w:t>willige</w:t>
      </w:r>
      <w:r>
        <w:rPr>
          <w:rFonts w:ascii="Arial" w:hAnsi="Arial" w:cs="Arial"/>
          <w:iCs/>
        </w:rPr>
        <w:t xml:space="preserve"> als Erziehungsberechtigter ein, dass</w:t>
      </w:r>
      <w:r w:rsidRPr="000C5621">
        <w:rPr>
          <w:rFonts w:ascii="Arial" w:hAnsi="Arial" w:cs="Arial"/>
          <w:iCs/>
        </w:rPr>
        <w:t xml:space="preserve"> im Rahmen de</w:t>
      </w:r>
      <w:r>
        <w:rPr>
          <w:rFonts w:ascii="Arial" w:hAnsi="Arial" w:cs="Arial"/>
          <w:iCs/>
        </w:rPr>
        <w:t>r</w:t>
      </w:r>
      <w:r w:rsidRPr="000C5621">
        <w:rPr>
          <w:rFonts w:ascii="Arial" w:hAnsi="Arial" w:cs="Arial"/>
          <w:iCs/>
        </w:rPr>
        <w:t xml:space="preserve"> </w:t>
      </w:r>
      <w:r>
        <w:rPr>
          <w:rFonts w:ascii="Arial" w:hAnsi="Arial" w:cs="Arial"/>
          <w:iCs/>
        </w:rPr>
        <w:t xml:space="preserve">„Quereinsteigersichtung </w:t>
      </w:r>
      <w:r w:rsidR="0047674F">
        <w:rPr>
          <w:rFonts w:ascii="Arial" w:hAnsi="Arial" w:cs="Arial"/>
          <w:iCs/>
        </w:rPr>
        <w:t xml:space="preserve">MÄRZ </w:t>
      </w:r>
      <w:r>
        <w:rPr>
          <w:rFonts w:ascii="Arial" w:hAnsi="Arial" w:cs="Arial"/>
          <w:iCs/>
        </w:rPr>
        <w:t>202</w:t>
      </w:r>
      <w:r w:rsidR="0047674F">
        <w:rPr>
          <w:rFonts w:ascii="Arial" w:hAnsi="Arial" w:cs="Arial"/>
          <w:iCs/>
        </w:rPr>
        <w:t>5</w:t>
      </w:r>
      <w:r>
        <w:rPr>
          <w:rFonts w:ascii="Arial" w:hAnsi="Arial" w:cs="Arial"/>
          <w:iCs/>
        </w:rPr>
        <w:t xml:space="preserve">“ von </w:t>
      </w:r>
      <w:r w:rsidRPr="000C5621">
        <w:rPr>
          <w:rFonts w:ascii="Arial" w:hAnsi="Arial" w:cs="Arial"/>
          <w:iCs/>
        </w:rPr>
        <w:t>meine</w:t>
      </w:r>
      <w:r>
        <w:rPr>
          <w:rFonts w:ascii="Arial" w:hAnsi="Arial" w:cs="Arial"/>
          <w:iCs/>
        </w:rPr>
        <w:t>m</w:t>
      </w:r>
      <w:r w:rsidRPr="000C5621">
        <w:rPr>
          <w:rFonts w:ascii="Arial" w:hAnsi="Arial" w:cs="Arial"/>
          <w:iCs/>
        </w:rPr>
        <w:t xml:space="preserve"> Sohn </w:t>
      </w:r>
    </w:p>
    <w:p w14:paraId="63B65B4E" w14:textId="77777777" w:rsidR="00743090" w:rsidRDefault="00743090" w:rsidP="00743090">
      <w:pPr>
        <w:rPr>
          <w:rFonts w:ascii="Arial" w:hAnsi="Arial" w:cs="Arial"/>
          <w:iCs/>
        </w:rPr>
      </w:pPr>
    </w:p>
    <w:p w14:paraId="72FD6131" w14:textId="77777777" w:rsidR="00743090" w:rsidRDefault="00743090" w:rsidP="00743090">
      <w:pPr>
        <w:rPr>
          <w:rFonts w:ascii="Arial" w:hAnsi="Arial" w:cs="Arial"/>
          <w:iCs/>
        </w:rPr>
      </w:pPr>
      <w:r w:rsidRPr="000C5621">
        <w:rPr>
          <w:rFonts w:ascii="Arial" w:hAnsi="Arial" w:cs="Arial"/>
          <w:iCs/>
        </w:rPr>
        <w:t>……………………..…</w:t>
      </w:r>
      <w:r>
        <w:rPr>
          <w:rFonts w:ascii="Arial" w:hAnsi="Arial" w:cs="Arial"/>
          <w:iCs/>
        </w:rPr>
        <w:t>…………………..,</w:t>
      </w:r>
    </w:p>
    <w:p w14:paraId="2DD5C748" w14:textId="77777777" w:rsidR="00743090" w:rsidRDefault="00743090" w:rsidP="00743090">
      <w:pPr>
        <w:rPr>
          <w:rFonts w:ascii="Arial" w:hAnsi="Arial" w:cs="Arial"/>
          <w:iCs/>
        </w:rPr>
      </w:pPr>
    </w:p>
    <w:p w14:paraId="0A04F405" w14:textId="7D868CD5" w:rsidR="00743090" w:rsidRDefault="00743090" w:rsidP="00743090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Spieler beim </w:t>
      </w:r>
    </w:p>
    <w:p w14:paraId="7B120DC6" w14:textId="77777777" w:rsidR="00743090" w:rsidRDefault="00743090" w:rsidP="00743090">
      <w:pPr>
        <w:rPr>
          <w:rFonts w:ascii="Arial" w:hAnsi="Arial" w:cs="Arial"/>
          <w:iCs/>
        </w:rPr>
      </w:pPr>
    </w:p>
    <w:p w14:paraId="7EA765D7" w14:textId="3082F108" w:rsidR="00743090" w:rsidRDefault="00743090" w:rsidP="00743090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VEREIN:</w:t>
      </w:r>
      <w:r w:rsidR="008A2D4D">
        <w:rPr>
          <w:rFonts w:ascii="Arial" w:hAnsi="Arial" w:cs="Arial"/>
          <w:iCs/>
        </w:rPr>
        <w:t xml:space="preserve"> </w:t>
      </w:r>
      <w:r>
        <w:rPr>
          <w:rFonts w:ascii="Arial" w:hAnsi="Arial" w:cs="Arial"/>
          <w:iCs/>
        </w:rPr>
        <w:t>………………………………………………………………….</w:t>
      </w:r>
    </w:p>
    <w:p w14:paraId="76FAE9E7" w14:textId="77777777" w:rsidR="00743090" w:rsidRDefault="00743090" w:rsidP="00743090">
      <w:pPr>
        <w:rPr>
          <w:rFonts w:ascii="Arial" w:hAnsi="Arial" w:cs="Arial"/>
          <w:iCs/>
        </w:rPr>
      </w:pPr>
    </w:p>
    <w:p w14:paraId="12EC4C6A" w14:textId="7022D2EB" w:rsidR="00743090" w:rsidRDefault="00743090" w:rsidP="00743090">
      <w:pPr>
        <w:jc w:val="both"/>
        <w:rPr>
          <w:rFonts w:ascii="Arial" w:hAnsi="Arial" w:cs="Arial"/>
          <w:iCs/>
        </w:rPr>
      </w:pPr>
      <w:r w:rsidRPr="000C5621">
        <w:rPr>
          <w:rFonts w:ascii="Arial" w:hAnsi="Arial" w:cs="Arial"/>
          <w:iCs/>
        </w:rPr>
        <w:t xml:space="preserve">erstellte Fotos </w:t>
      </w:r>
      <w:r w:rsidR="00A26D06">
        <w:rPr>
          <w:rFonts w:ascii="Arial" w:hAnsi="Arial" w:cs="Arial"/>
          <w:iCs/>
        </w:rPr>
        <w:t>und/</w:t>
      </w:r>
      <w:r w:rsidRPr="000C5621">
        <w:rPr>
          <w:rFonts w:ascii="Arial" w:hAnsi="Arial" w:cs="Arial"/>
          <w:iCs/>
        </w:rPr>
        <w:t>oder Filme</w:t>
      </w:r>
      <w:r>
        <w:rPr>
          <w:rFonts w:ascii="Arial" w:hAnsi="Arial" w:cs="Arial"/>
          <w:iCs/>
        </w:rPr>
        <w:t xml:space="preserve"> </w:t>
      </w:r>
      <w:r w:rsidRPr="000C5621">
        <w:rPr>
          <w:rFonts w:ascii="Arial" w:hAnsi="Arial" w:cs="Arial"/>
        </w:rPr>
        <w:t xml:space="preserve">in Publikationen (Print/Online) des Tiroler Fußballverbandes </w:t>
      </w:r>
      <w:r w:rsidR="00A26D06">
        <w:rPr>
          <w:rFonts w:ascii="Arial" w:hAnsi="Arial" w:cs="Arial"/>
        </w:rPr>
        <w:t>und auf den dazugehörigen sozialen Netzwerken (</w:t>
      </w:r>
      <w:proofErr w:type="spellStart"/>
      <w:r w:rsidR="00A26D06">
        <w:rPr>
          <w:rFonts w:ascii="Arial" w:hAnsi="Arial" w:cs="Arial"/>
        </w:rPr>
        <w:t>zB</w:t>
      </w:r>
      <w:proofErr w:type="spellEnd"/>
      <w:r w:rsidR="00A26D06">
        <w:rPr>
          <w:rFonts w:ascii="Arial" w:hAnsi="Arial" w:cs="Arial"/>
        </w:rPr>
        <w:t xml:space="preserve"> Facebook, Instagram) </w:t>
      </w:r>
      <w:r>
        <w:rPr>
          <w:rFonts w:ascii="Arial" w:hAnsi="Arial" w:cs="Arial"/>
          <w:iCs/>
        </w:rPr>
        <w:t xml:space="preserve">zum Zwecke </w:t>
      </w:r>
      <w:r w:rsidRPr="00B468E9">
        <w:rPr>
          <w:rFonts w:ascii="Arial" w:hAnsi="Arial" w:cs="Arial"/>
        </w:rPr>
        <w:t xml:space="preserve">der Dokumentation der Veranstaltung </w:t>
      </w:r>
      <w:r>
        <w:rPr>
          <w:rFonts w:ascii="Arial" w:hAnsi="Arial" w:cs="Arial"/>
        </w:rPr>
        <w:t xml:space="preserve">und der Öffentlichkeitsarbeit </w:t>
      </w:r>
      <w:r>
        <w:rPr>
          <w:rFonts w:ascii="Arial" w:hAnsi="Arial" w:cs="Arial"/>
          <w:iCs/>
        </w:rPr>
        <w:t>veröffentlicht werden.</w:t>
      </w:r>
    </w:p>
    <w:p w14:paraId="0E3C3DFA" w14:textId="77777777" w:rsidR="00743090" w:rsidRDefault="00743090" w:rsidP="00743090">
      <w:pPr>
        <w:jc w:val="both"/>
        <w:rPr>
          <w:rFonts w:ascii="Arial" w:hAnsi="Arial" w:cs="Arial"/>
          <w:iCs/>
        </w:rPr>
      </w:pPr>
    </w:p>
    <w:p w14:paraId="38224D87" w14:textId="77777777" w:rsidR="00743090" w:rsidRDefault="00743090" w:rsidP="00743090">
      <w:pPr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Diese Einwilligung kann jederzeit widerrufen werden.</w:t>
      </w:r>
      <w:r w:rsidRPr="001B1808">
        <w:rPr>
          <w:rFonts w:ascii="Arial" w:hAnsi="Arial" w:cs="Arial"/>
          <w:iCs/>
        </w:rPr>
        <w:t xml:space="preserve"> </w:t>
      </w:r>
      <w:r>
        <w:rPr>
          <w:rFonts w:ascii="Arial" w:hAnsi="Arial" w:cs="Arial"/>
          <w:iCs/>
        </w:rPr>
        <w:t>D</w:t>
      </w:r>
      <w:r w:rsidRPr="001B1808">
        <w:rPr>
          <w:rFonts w:ascii="Arial" w:hAnsi="Arial" w:cs="Arial"/>
          <w:iCs/>
        </w:rPr>
        <w:t>er Widerruf gilt für alle zukünftigen Veröffentlichungen, nicht jedoch für bereits erfolgte Publikationen.</w:t>
      </w:r>
    </w:p>
    <w:p w14:paraId="1705063E" w14:textId="77777777" w:rsidR="00743090" w:rsidRDefault="00743090" w:rsidP="00743090">
      <w:pPr>
        <w:jc w:val="both"/>
        <w:rPr>
          <w:rFonts w:ascii="Arial" w:hAnsi="Arial" w:cs="Arial"/>
          <w:iCs/>
        </w:rPr>
      </w:pPr>
    </w:p>
    <w:p w14:paraId="36CD35F7" w14:textId="77777777" w:rsidR="00743090" w:rsidRDefault="00743090" w:rsidP="00743090">
      <w:pPr>
        <w:jc w:val="both"/>
        <w:rPr>
          <w:rFonts w:ascii="Arial" w:hAnsi="Arial" w:cs="Arial"/>
          <w:iCs/>
        </w:rPr>
      </w:pPr>
      <w:r w:rsidRPr="00B468E9">
        <w:rPr>
          <w:rFonts w:ascii="Arial" w:hAnsi="Arial" w:cs="Arial"/>
        </w:rPr>
        <w:t xml:space="preserve">Ihnen steht das </w:t>
      </w:r>
      <w:r>
        <w:rPr>
          <w:rFonts w:ascii="Arial" w:hAnsi="Arial" w:cs="Arial"/>
        </w:rPr>
        <w:t>Recht</w:t>
      </w:r>
      <w:r w:rsidRPr="00B468E9">
        <w:rPr>
          <w:rFonts w:ascii="Arial" w:hAnsi="Arial" w:cs="Arial"/>
        </w:rPr>
        <w:t xml:space="preserve"> auf Auskunft, Berichtigung, Löschung, Einschränkung, Datenübertragbarkeit und Widerspruch zu. Weitere Informationen zum Datenschutz und zu Ihren Rechten fi</w:t>
      </w:r>
      <w:r w:rsidRPr="00B468E9">
        <w:rPr>
          <w:rFonts w:ascii="Arial" w:hAnsi="Arial" w:cs="Arial"/>
        </w:rPr>
        <w:softHyphen/>
        <w:t xml:space="preserve">nden Sie auf unserer Website unter </w:t>
      </w:r>
      <w:hyperlink r:id="rId7" w:history="1">
        <w:r w:rsidRPr="00B468E9">
          <w:rPr>
            <w:rStyle w:val="Hyperlink"/>
            <w:rFonts w:ascii="Arial" w:hAnsi="Arial" w:cs="Arial"/>
          </w:rPr>
          <w:t>www.tfv.at</w:t>
        </w:r>
      </w:hyperlink>
      <w:r w:rsidRPr="00B468E9">
        <w:rPr>
          <w:rFonts w:ascii="Arial" w:hAnsi="Arial" w:cs="Arial"/>
        </w:rPr>
        <w:t>.</w:t>
      </w:r>
    </w:p>
    <w:p w14:paraId="6C57A1A7" w14:textId="77777777" w:rsidR="000C3E2A" w:rsidRDefault="000C3E2A">
      <w:pPr>
        <w:rPr>
          <w:rFonts w:ascii="Arial" w:hAnsi="Arial" w:cs="Arial"/>
          <w:lang w:val="de-AT"/>
        </w:rPr>
      </w:pPr>
    </w:p>
    <w:p w14:paraId="6D3F74A2" w14:textId="77777777" w:rsidR="00743090" w:rsidRDefault="00743090">
      <w:pPr>
        <w:rPr>
          <w:rFonts w:ascii="Arial" w:hAnsi="Arial" w:cs="Arial"/>
          <w:lang w:val="de-AT"/>
        </w:rPr>
      </w:pPr>
    </w:p>
    <w:p w14:paraId="6A43EBA0" w14:textId="77777777" w:rsidR="00743090" w:rsidRDefault="00743090">
      <w:pPr>
        <w:rPr>
          <w:rFonts w:ascii="Arial" w:hAnsi="Arial" w:cs="Arial"/>
          <w:lang w:val="de-AT"/>
        </w:rPr>
      </w:pPr>
    </w:p>
    <w:p w14:paraId="28C84A38" w14:textId="77777777" w:rsidR="00743090" w:rsidRDefault="00743090">
      <w:pPr>
        <w:rPr>
          <w:rFonts w:ascii="Arial" w:hAnsi="Arial" w:cs="Arial"/>
          <w:lang w:val="de-AT"/>
        </w:rPr>
      </w:pPr>
    </w:p>
    <w:p w14:paraId="329B9FFB" w14:textId="36510EA2" w:rsidR="00743090" w:rsidRDefault="00743090">
      <w:pPr>
        <w:rPr>
          <w:rFonts w:ascii="Arial" w:hAnsi="Arial" w:cs="Arial"/>
          <w:lang w:val="de-AT"/>
        </w:rPr>
      </w:pPr>
      <w:r>
        <w:rPr>
          <w:rFonts w:ascii="Arial" w:hAnsi="Arial" w:cs="Arial"/>
          <w:lang w:val="de-AT"/>
        </w:rPr>
        <w:t>----------------------------------------------------------</w:t>
      </w:r>
    </w:p>
    <w:p w14:paraId="0C2075D9" w14:textId="77777777" w:rsidR="00743090" w:rsidRDefault="00743090" w:rsidP="00743090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Unterschrift des Erziehungsberechtigten</w:t>
      </w:r>
    </w:p>
    <w:p w14:paraId="39BFBF73" w14:textId="77777777" w:rsidR="00743090" w:rsidRPr="000C3E2A" w:rsidRDefault="00743090">
      <w:pPr>
        <w:rPr>
          <w:rFonts w:ascii="Arial" w:hAnsi="Arial" w:cs="Arial"/>
          <w:lang w:val="de-AT"/>
        </w:rPr>
      </w:pPr>
    </w:p>
    <w:sectPr w:rsidR="00743090" w:rsidRPr="000C3E2A" w:rsidSect="00D177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3544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7549A9" w14:textId="77777777" w:rsidR="005940DE" w:rsidRDefault="005940DE" w:rsidP="00D17721">
      <w:r>
        <w:separator/>
      </w:r>
    </w:p>
  </w:endnote>
  <w:endnote w:type="continuationSeparator" w:id="0">
    <w:p w14:paraId="58C84082" w14:textId="77777777" w:rsidR="005940DE" w:rsidRDefault="005940DE" w:rsidP="00D17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D5E380" w14:textId="77777777" w:rsidR="00440DCA" w:rsidRDefault="00440DC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67AA4F" w14:textId="77777777" w:rsidR="00440DCA" w:rsidRDefault="00440DC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54E1E" w14:textId="77777777" w:rsidR="00440DCA" w:rsidRDefault="00440DC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95207" w14:textId="77777777" w:rsidR="005940DE" w:rsidRDefault="005940DE" w:rsidP="00D17721">
      <w:r>
        <w:separator/>
      </w:r>
    </w:p>
  </w:footnote>
  <w:footnote w:type="continuationSeparator" w:id="0">
    <w:p w14:paraId="10C0D3BC" w14:textId="77777777" w:rsidR="005940DE" w:rsidRDefault="005940DE" w:rsidP="00D177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77F0D4" w14:textId="77777777" w:rsidR="00440DCA" w:rsidRDefault="00440DC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D9B442" w14:textId="77777777" w:rsidR="00D17721" w:rsidRDefault="00454809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C947E2F" wp14:editId="37B98EBE">
          <wp:simplePos x="0" y="0"/>
          <wp:positionH relativeFrom="column">
            <wp:posOffset>-914400</wp:posOffset>
          </wp:positionH>
          <wp:positionV relativeFrom="paragraph">
            <wp:posOffset>-517797</wp:posOffset>
          </wp:positionV>
          <wp:extent cx="7620000" cy="10776857"/>
          <wp:effectExtent l="0" t="0" r="0" b="0"/>
          <wp:wrapNone/>
          <wp:docPr id="1" name="Bild 1" descr="Macintosh HD:Users:klemens:Documents:Kreativstadl:Projekte aktuell:Tiroler Fußballverband:Allgemein:Signatur &amp; Wordvorlage:Kontakte TFV:Geschäftsstelle:2001_a4_briefpapier_TFV-20203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klemens:Documents:Kreativstadl:Projekte aktuell:Tiroler Fußballverband:Allgemein:Signatur &amp; Wordvorlage:Kontakte TFV:Geschäftsstelle:2001_a4_briefpapier_TFV-20203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07768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408D71" w14:textId="77777777" w:rsidR="00440DCA" w:rsidRDefault="00440DC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81BC9"/>
    <w:multiLevelType w:val="hybridMultilevel"/>
    <w:tmpl w:val="231C3CD8"/>
    <w:lvl w:ilvl="0" w:tplc="E8D001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53727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E2A"/>
    <w:rsid w:val="000B1D5A"/>
    <w:rsid w:val="000C3E2A"/>
    <w:rsid w:val="000D083D"/>
    <w:rsid w:val="000F1281"/>
    <w:rsid w:val="0013345F"/>
    <w:rsid w:val="00146520"/>
    <w:rsid w:val="00204B16"/>
    <w:rsid w:val="002D3580"/>
    <w:rsid w:val="0033188A"/>
    <w:rsid w:val="003423BA"/>
    <w:rsid w:val="00383791"/>
    <w:rsid w:val="00387CEC"/>
    <w:rsid w:val="003E0F1D"/>
    <w:rsid w:val="003F4DE7"/>
    <w:rsid w:val="00430D09"/>
    <w:rsid w:val="00440DCA"/>
    <w:rsid w:val="00454809"/>
    <w:rsid w:val="0047674F"/>
    <w:rsid w:val="00502C34"/>
    <w:rsid w:val="00534AAA"/>
    <w:rsid w:val="005940DE"/>
    <w:rsid w:val="005E3579"/>
    <w:rsid w:val="00650BD9"/>
    <w:rsid w:val="0072600E"/>
    <w:rsid w:val="00743090"/>
    <w:rsid w:val="00746712"/>
    <w:rsid w:val="00845E18"/>
    <w:rsid w:val="008A2D4D"/>
    <w:rsid w:val="0091231D"/>
    <w:rsid w:val="009826EC"/>
    <w:rsid w:val="00A26D06"/>
    <w:rsid w:val="00A524D2"/>
    <w:rsid w:val="00A80A92"/>
    <w:rsid w:val="00AD03CB"/>
    <w:rsid w:val="00C10372"/>
    <w:rsid w:val="00C96B9E"/>
    <w:rsid w:val="00D17721"/>
    <w:rsid w:val="00D23C18"/>
    <w:rsid w:val="00E15FA0"/>
    <w:rsid w:val="00E5508B"/>
    <w:rsid w:val="00E97789"/>
    <w:rsid w:val="00EB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F4F9B6"/>
  <w14:defaultImageDpi w14:val="300"/>
  <w15:docId w15:val="{4D31C6F4-9B45-4CD5-8AE7-A7734C40D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17721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17721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D1772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17721"/>
  </w:style>
  <w:style w:type="paragraph" w:styleId="Fuzeile">
    <w:name w:val="footer"/>
    <w:basedOn w:val="Standard"/>
    <w:link w:val="FuzeileZchn"/>
    <w:uiPriority w:val="99"/>
    <w:unhideWhenUsed/>
    <w:rsid w:val="00D1772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17721"/>
  </w:style>
  <w:style w:type="paragraph" w:styleId="Listenabsatz">
    <w:name w:val="List Paragraph"/>
    <w:basedOn w:val="Standard"/>
    <w:uiPriority w:val="34"/>
    <w:qFormat/>
    <w:rsid w:val="00C10372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74309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55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0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7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1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1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12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4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3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83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1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63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5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69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78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0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2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3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4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1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86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5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3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fv.a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exander\Documents\Benutzerdefinierte%20Office-Vorlagen\Wordvorlage-TFV-Gescha&#9568;&#234;ftsstelle-01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Wordvorlage-TFV-Gescha╠êftsstelle-01.dotx</Template>
  <TotalTime>0</TotalTime>
  <Pages>1</Pages>
  <Words>153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</dc:creator>
  <cp:keywords/>
  <dc:description/>
  <cp:lastModifiedBy>Gogo</cp:lastModifiedBy>
  <cp:revision>2</cp:revision>
  <cp:lastPrinted>2023-05-17T08:16:00Z</cp:lastPrinted>
  <dcterms:created xsi:type="dcterms:W3CDTF">2025-02-22T14:09:00Z</dcterms:created>
  <dcterms:modified xsi:type="dcterms:W3CDTF">2025-02-22T14:09:00Z</dcterms:modified>
</cp:coreProperties>
</file>